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C38" w:rsidRDefault="00B36C38">
      <w:bookmarkStart w:id="0" w:name="_GoBack"/>
      <w:bookmarkEnd w:id="0"/>
      <w:r w:rsidRPr="004341C0">
        <w:rPr>
          <w:rFonts w:asciiTheme="majorEastAsia" w:eastAsiaTheme="majorEastAsia" w:hAnsiTheme="majorEastAsia" w:hint="eastAsia"/>
        </w:rPr>
        <w:t>様式第20の２（</w:t>
      </w:r>
      <w:r w:rsidRPr="00BF443A">
        <w:rPr>
          <w:rFonts w:asciiTheme="minorEastAsia" w:hAnsiTheme="minorEastAsia" w:hint="eastAsia"/>
        </w:rPr>
        <w:t>第48条</w:t>
      </w:r>
      <w:r>
        <w:rPr>
          <w:rFonts w:hint="eastAsia"/>
        </w:rPr>
        <w:t>の３関係）</w:t>
      </w:r>
    </w:p>
    <w:tbl>
      <w:tblPr>
        <w:tblW w:w="878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701"/>
        <w:gridCol w:w="851"/>
        <w:gridCol w:w="3256"/>
      </w:tblGrid>
      <w:tr w:rsidR="008210AA" w:rsidRPr="008210AA" w:rsidTr="008210AA">
        <w:trPr>
          <w:trHeight w:val="480"/>
        </w:trPr>
        <w:tc>
          <w:tcPr>
            <w:tcW w:w="8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10AA" w:rsidRPr="00045127" w:rsidRDefault="00B9060D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実　　務　　経　　験　　証　　明　　書　　</w:t>
            </w:r>
          </w:p>
        </w:tc>
      </w:tr>
      <w:tr w:rsidR="008210AA" w:rsidRPr="008210AA" w:rsidTr="008210AA">
        <w:trPr>
          <w:trHeight w:val="11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氏　　名</w:t>
            </w:r>
          </w:p>
        </w:tc>
        <w:tc>
          <w:tcPr>
            <w:tcW w:w="6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210A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 w:rsidRPr="008210A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 xml:space="preserve">　　　　　　　　　　　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（　　　　　年　　　月　　　日生）　　</w:t>
            </w:r>
          </w:p>
        </w:tc>
      </w:tr>
      <w:tr w:rsidR="008210AA" w:rsidRPr="008210AA" w:rsidTr="008210AA">
        <w:trPr>
          <w:trHeight w:val="15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取り扱った危険物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類 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第　　　　類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品 名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0AA" w:rsidRPr="008210AA" w:rsidRDefault="008210AA" w:rsidP="008210A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210A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210AA" w:rsidRPr="008210AA" w:rsidTr="008210AA">
        <w:trPr>
          <w:trHeight w:val="106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取り扱った期間</w:t>
            </w:r>
          </w:p>
        </w:tc>
        <w:tc>
          <w:tcPr>
            <w:tcW w:w="6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0AA" w:rsidRPr="00045127" w:rsidRDefault="00045127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年　　　月　　　日　から　　</w:t>
            </w:r>
            <w:r w:rsidR="008210AA"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年　　　月　　　日まで</w:t>
            </w:r>
            <w:r w:rsidR="008210AA"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  <w:t xml:space="preserve">　　　　　　　　　　　　　　　　　　</w:t>
            </w:r>
            <w:r w:rsidR="008210AA"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　　　　　　　　　　　　</w:t>
            </w:r>
            <w:r w:rsidR="008210AA"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（　　　　　年　　　月）</w:t>
            </w:r>
          </w:p>
        </w:tc>
      </w:tr>
      <w:tr w:rsidR="008210AA" w:rsidRPr="008210AA" w:rsidTr="008210AA">
        <w:trPr>
          <w:trHeight w:val="11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449" w:rsidRDefault="00940449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製造所等の別</w:t>
            </w:r>
          </w:p>
          <w:p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（該当するものを○で囲むこと）</w:t>
            </w:r>
          </w:p>
        </w:tc>
        <w:tc>
          <w:tcPr>
            <w:tcW w:w="6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製造所　・　貯蔵所　・　取扱所</w:t>
            </w:r>
          </w:p>
        </w:tc>
      </w:tr>
      <w:tr w:rsidR="008210AA" w:rsidRPr="008210AA" w:rsidTr="008210AA">
        <w:trPr>
          <w:trHeight w:val="4068"/>
        </w:trPr>
        <w:tc>
          <w:tcPr>
            <w:tcW w:w="8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0AA" w:rsidRPr="00045127" w:rsidRDefault="008210AA" w:rsidP="008210A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210A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lastRenderedPageBreak/>
              <w:t xml:space="preserve">　　 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上記のとおり相違ないことを証明します。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証明年月日　　　　　　　　　　　　　　　　  　年　　　月　　　日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事 業 所 名　　　　　　　　　　　　　　　　　　　　　　　　　　　　　　　　　　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所　 在 　地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  <w:t xml:space="preserve">　　　　　　　証　 明　 </w:t>
            </w:r>
            <w:r w:rsidR="001D3763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者　　　　職　  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名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  <w:t xml:space="preserve">　　　　</w:t>
            </w:r>
            <w:r w:rsid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="001D3763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 </w:t>
            </w:r>
            <w:r w:rsidR="001D3763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氏　　</w:t>
            </w:r>
            <w:r w:rsidR="00C04E0D"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名　　　　　　　　　　　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　　</w:t>
            </w:r>
            <w:r w:rsidR="001D3763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 </w:t>
            </w:r>
            <w:r w:rsidR="001D3763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電話番号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（　　　　　）　　　　　 </w:t>
            </w:r>
          </w:p>
          <w:p w:rsidR="00EE4CA7" w:rsidRPr="008210AA" w:rsidRDefault="00EE4CA7" w:rsidP="008210A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:rsidR="008210AA" w:rsidRPr="001D3763" w:rsidRDefault="0019407E" w:rsidP="00CB1733">
      <w:pPr>
        <w:widowControl/>
        <w:jc w:val="left"/>
        <w:rPr>
          <w:rFonts w:asciiTheme="minorEastAsia" w:hAnsiTheme="minorEastAsia" w:cs="MS-Mincho"/>
          <w:kern w:val="0"/>
          <w:szCs w:val="21"/>
        </w:rPr>
      </w:pPr>
      <w:r>
        <w:rPr>
          <w:rFonts w:asciiTheme="minorEastAsia" w:hAnsiTheme="minorEastAsia" w:cs="MS-Mincho" w:hint="eastAsia"/>
          <w:kern w:val="0"/>
          <w:szCs w:val="21"/>
        </w:rPr>
        <w:t>備考　この用紙の大きさは、日本産業規格</w:t>
      </w:r>
      <w:r w:rsidR="00157E0E">
        <w:rPr>
          <w:rFonts w:asciiTheme="minorEastAsia" w:hAnsiTheme="minorEastAsia" w:cs="MS-Mincho" w:hint="eastAsia"/>
          <w:kern w:val="0"/>
          <w:szCs w:val="21"/>
        </w:rPr>
        <w:t>Ａ４</w:t>
      </w:r>
      <w:r>
        <w:rPr>
          <w:rFonts w:asciiTheme="minorEastAsia" w:hAnsiTheme="minorEastAsia" w:cs="MS-Mincho" w:hint="eastAsia"/>
          <w:kern w:val="0"/>
          <w:szCs w:val="21"/>
        </w:rPr>
        <w:t>とすること。</w:t>
      </w:r>
    </w:p>
    <w:p w:rsidR="00360EC2" w:rsidRDefault="00360EC2" w:rsidP="00CB1733">
      <w:pPr>
        <w:widowControl/>
        <w:jc w:val="left"/>
        <w:rPr>
          <w:rFonts w:asciiTheme="minorEastAsia" w:hAnsiTheme="minorEastAsia" w:cs="MS-Mincho"/>
          <w:kern w:val="0"/>
          <w:szCs w:val="21"/>
        </w:rPr>
      </w:pPr>
    </w:p>
    <w:p w:rsidR="00360EC2" w:rsidRDefault="00360EC2" w:rsidP="00CB1733">
      <w:pPr>
        <w:widowControl/>
        <w:jc w:val="left"/>
        <w:rPr>
          <w:rFonts w:asciiTheme="minorEastAsia" w:hAnsiTheme="minorEastAsia" w:cs="MS-Mincho"/>
          <w:kern w:val="0"/>
          <w:szCs w:val="21"/>
        </w:rPr>
      </w:pPr>
    </w:p>
    <w:p w:rsidR="00360EC2" w:rsidRDefault="00360EC2" w:rsidP="00CB1733">
      <w:pPr>
        <w:widowControl/>
        <w:jc w:val="left"/>
        <w:rPr>
          <w:rFonts w:asciiTheme="minorEastAsia" w:hAnsiTheme="minorEastAsia" w:cs="MS-Mincho"/>
          <w:kern w:val="0"/>
          <w:szCs w:val="21"/>
        </w:rPr>
      </w:pPr>
    </w:p>
    <w:p w:rsidR="00360EC2" w:rsidRDefault="00360EC2" w:rsidP="00CB1733">
      <w:pPr>
        <w:widowControl/>
        <w:jc w:val="left"/>
        <w:rPr>
          <w:rFonts w:asciiTheme="minorEastAsia" w:hAnsiTheme="minorEastAsia" w:cs="MS-Mincho"/>
          <w:kern w:val="0"/>
          <w:szCs w:val="21"/>
        </w:rPr>
      </w:pPr>
    </w:p>
    <w:p w:rsidR="00360EC2" w:rsidRDefault="00360EC2" w:rsidP="00CB1733">
      <w:pPr>
        <w:widowControl/>
        <w:jc w:val="left"/>
        <w:rPr>
          <w:rFonts w:asciiTheme="minorEastAsia" w:hAnsiTheme="minorEastAsia" w:cs="MS-Mincho"/>
          <w:kern w:val="0"/>
          <w:szCs w:val="21"/>
        </w:rPr>
      </w:pPr>
    </w:p>
    <w:sectPr w:rsidR="00360EC2" w:rsidSect="002F567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E4A" w:rsidRDefault="00AC3E4A" w:rsidP="002A04C8">
      <w:r>
        <w:separator/>
      </w:r>
    </w:p>
  </w:endnote>
  <w:endnote w:type="continuationSeparator" w:id="0">
    <w:p w:rsidR="00AC3E4A" w:rsidRDefault="00AC3E4A" w:rsidP="002A0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AR Pゴシック体M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E4A" w:rsidRDefault="00AC3E4A" w:rsidP="002A04C8">
      <w:r>
        <w:separator/>
      </w:r>
    </w:p>
  </w:footnote>
  <w:footnote w:type="continuationSeparator" w:id="0">
    <w:p w:rsidR="00AC3E4A" w:rsidRDefault="00AC3E4A" w:rsidP="002A04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688"/>
    <w:rsid w:val="00011569"/>
    <w:rsid w:val="000128BB"/>
    <w:rsid w:val="00023152"/>
    <w:rsid w:val="00040203"/>
    <w:rsid w:val="00045127"/>
    <w:rsid w:val="00053809"/>
    <w:rsid w:val="00087963"/>
    <w:rsid w:val="000A2DC2"/>
    <w:rsid w:val="000B17F3"/>
    <w:rsid w:val="000B222D"/>
    <w:rsid w:val="000B6D68"/>
    <w:rsid w:val="000E241E"/>
    <w:rsid w:val="000F3694"/>
    <w:rsid w:val="00120CD4"/>
    <w:rsid w:val="00154479"/>
    <w:rsid w:val="00157E0E"/>
    <w:rsid w:val="0019407E"/>
    <w:rsid w:val="001D0482"/>
    <w:rsid w:val="001D3763"/>
    <w:rsid w:val="001E23A2"/>
    <w:rsid w:val="001E4877"/>
    <w:rsid w:val="001E4C91"/>
    <w:rsid w:val="001F0228"/>
    <w:rsid w:val="001F1554"/>
    <w:rsid w:val="001F705C"/>
    <w:rsid w:val="002250FD"/>
    <w:rsid w:val="00245AA8"/>
    <w:rsid w:val="0028448E"/>
    <w:rsid w:val="00292594"/>
    <w:rsid w:val="002A04C8"/>
    <w:rsid w:val="002B54F3"/>
    <w:rsid w:val="002D232B"/>
    <w:rsid w:val="002D4B6A"/>
    <w:rsid w:val="002D78FB"/>
    <w:rsid w:val="002F5677"/>
    <w:rsid w:val="002F6580"/>
    <w:rsid w:val="002F7F71"/>
    <w:rsid w:val="00316231"/>
    <w:rsid w:val="00354F0A"/>
    <w:rsid w:val="00360EC2"/>
    <w:rsid w:val="00367A7F"/>
    <w:rsid w:val="003853FC"/>
    <w:rsid w:val="0039462D"/>
    <w:rsid w:val="003C5606"/>
    <w:rsid w:val="003D4688"/>
    <w:rsid w:val="003F7934"/>
    <w:rsid w:val="004200FB"/>
    <w:rsid w:val="004341C0"/>
    <w:rsid w:val="004434E1"/>
    <w:rsid w:val="004453FE"/>
    <w:rsid w:val="004606F3"/>
    <w:rsid w:val="00486FF0"/>
    <w:rsid w:val="004B4EC2"/>
    <w:rsid w:val="004B7EDF"/>
    <w:rsid w:val="004D06B6"/>
    <w:rsid w:val="004F16CD"/>
    <w:rsid w:val="00505052"/>
    <w:rsid w:val="0051588E"/>
    <w:rsid w:val="005503D3"/>
    <w:rsid w:val="005739D5"/>
    <w:rsid w:val="005778E4"/>
    <w:rsid w:val="005A10A7"/>
    <w:rsid w:val="005C3171"/>
    <w:rsid w:val="005D2661"/>
    <w:rsid w:val="005E5930"/>
    <w:rsid w:val="00611782"/>
    <w:rsid w:val="006437AE"/>
    <w:rsid w:val="006520CF"/>
    <w:rsid w:val="00654397"/>
    <w:rsid w:val="006B410F"/>
    <w:rsid w:val="006B5AB1"/>
    <w:rsid w:val="006B7593"/>
    <w:rsid w:val="006C1E1C"/>
    <w:rsid w:val="006C4E9C"/>
    <w:rsid w:val="006C78B7"/>
    <w:rsid w:val="0070639C"/>
    <w:rsid w:val="007367B3"/>
    <w:rsid w:val="00755E8F"/>
    <w:rsid w:val="00784902"/>
    <w:rsid w:val="007D420E"/>
    <w:rsid w:val="007E4333"/>
    <w:rsid w:val="0081766E"/>
    <w:rsid w:val="008210AA"/>
    <w:rsid w:val="0086133C"/>
    <w:rsid w:val="00867E01"/>
    <w:rsid w:val="00870AB9"/>
    <w:rsid w:val="00881372"/>
    <w:rsid w:val="008935FA"/>
    <w:rsid w:val="0089762F"/>
    <w:rsid w:val="008E03B1"/>
    <w:rsid w:val="008E163F"/>
    <w:rsid w:val="008E4E08"/>
    <w:rsid w:val="008F08A5"/>
    <w:rsid w:val="008F7FBE"/>
    <w:rsid w:val="00901713"/>
    <w:rsid w:val="00917FAF"/>
    <w:rsid w:val="00937F72"/>
    <w:rsid w:val="00940449"/>
    <w:rsid w:val="00940CE6"/>
    <w:rsid w:val="0096711D"/>
    <w:rsid w:val="009732E0"/>
    <w:rsid w:val="009904BA"/>
    <w:rsid w:val="00993E91"/>
    <w:rsid w:val="00994D89"/>
    <w:rsid w:val="009A2A4D"/>
    <w:rsid w:val="009B478E"/>
    <w:rsid w:val="009B7725"/>
    <w:rsid w:val="009C123E"/>
    <w:rsid w:val="00A0101A"/>
    <w:rsid w:val="00A17283"/>
    <w:rsid w:val="00A21734"/>
    <w:rsid w:val="00A4456C"/>
    <w:rsid w:val="00A53DF5"/>
    <w:rsid w:val="00A65D89"/>
    <w:rsid w:val="00A80071"/>
    <w:rsid w:val="00A82906"/>
    <w:rsid w:val="00AA389E"/>
    <w:rsid w:val="00AC3E4A"/>
    <w:rsid w:val="00AD52AB"/>
    <w:rsid w:val="00AF49F6"/>
    <w:rsid w:val="00B0360D"/>
    <w:rsid w:val="00B26A0C"/>
    <w:rsid w:val="00B27031"/>
    <w:rsid w:val="00B36C38"/>
    <w:rsid w:val="00B66AF1"/>
    <w:rsid w:val="00B77736"/>
    <w:rsid w:val="00B9060D"/>
    <w:rsid w:val="00BB053A"/>
    <w:rsid w:val="00BB7977"/>
    <w:rsid w:val="00BC1352"/>
    <w:rsid w:val="00BD1939"/>
    <w:rsid w:val="00BF443A"/>
    <w:rsid w:val="00BF6537"/>
    <w:rsid w:val="00BF6DA5"/>
    <w:rsid w:val="00C04E0D"/>
    <w:rsid w:val="00C24645"/>
    <w:rsid w:val="00C33026"/>
    <w:rsid w:val="00C346E9"/>
    <w:rsid w:val="00C5589F"/>
    <w:rsid w:val="00C55EF5"/>
    <w:rsid w:val="00C76B74"/>
    <w:rsid w:val="00C82530"/>
    <w:rsid w:val="00C84507"/>
    <w:rsid w:val="00C85186"/>
    <w:rsid w:val="00C97011"/>
    <w:rsid w:val="00CB1733"/>
    <w:rsid w:val="00CF62D6"/>
    <w:rsid w:val="00D216E4"/>
    <w:rsid w:val="00D56B1F"/>
    <w:rsid w:val="00D73F3F"/>
    <w:rsid w:val="00D855A4"/>
    <w:rsid w:val="00D87395"/>
    <w:rsid w:val="00D90A58"/>
    <w:rsid w:val="00D96CF1"/>
    <w:rsid w:val="00DA2D5F"/>
    <w:rsid w:val="00E0231E"/>
    <w:rsid w:val="00E0341E"/>
    <w:rsid w:val="00E269CE"/>
    <w:rsid w:val="00E27356"/>
    <w:rsid w:val="00E35FAB"/>
    <w:rsid w:val="00E41342"/>
    <w:rsid w:val="00E4314C"/>
    <w:rsid w:val="00E60583"/>
    <w:rsid w:val="00E64A4B"/>
    <w:rsid w:val="00E77B94"/>
    <w:rsid w:val="00E93008"/>
    <w:rsid w:val="00EE4CA7"/>
    <w:rsid w:val="00EE70FF"/>
    <w:rsid w:val="00F02D6E"/>
    <w:rsid w:val="00F12753"/>
    <w:rsid w:val="00F15191"/>
    <w:rsid w:val="00F23720"/>
    <w:rsid w:val="00F35362"/>
    <w:rsid w:val="00F36066"/>
    <w:rsid w:val="00F46238"/>
    <w:rsid w:val="00F9283D"/>
    <w:rsid w:val="00FA49D5"/>
    <w:rsid w:val="00FC2AA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5:docId w15:val="{44A2C91A-F3A8-45AB-8BD7-610F2E33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3D4688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4">
    <w:name w:val="書式なし (文字)"/>
    <w:basedOn w:val="a0"/>
    <w:link w:val="a3"/>
    <w:uiPriority w:val="99"/>
    <w:rsid w:val="003D4688"/>
    <w:rPr>
      <w:rFonts w:ascii="ＭＳ ゴシック" w:eastAsia="ＭＳ ゴシック" w:hAnsi="Courier New" w:cs="Courier New"/>
      <w:sz w:val="20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3D46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D468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A04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A04C8"/>
  </w:style>
  <w:style w:type="paragraph" w:styleId="a9">
    <w:name w:val="footer"/>
    <w:basedOn w:val="a"/>
    <w:link w:val="aa"/>
    <w:uiPriority w:val="99"/>
    <w:unhideWhenUsed/>
    <w:rsid w:val="002A04C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A04C8"/>
  </w:style>
  <w:style w:type="paragraph" w:styleId="Web">
    <w:name w:val="Normal (Web)"/>
    <w:basedOn w:val="a"/>
    <w:uiPriority w:val="99"/>
    <w:semiHidden/>
    <w:unhideWhenUsed/>
    <w:rsid w:val="00360EC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D6330-CDE9-4C1C-8F05-CC2F6AE7F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4CBF2C90</Template>
  <TotalTime>3</TotalTime>
  <Pages>1</Pages>
  <Words>78</Words>
  <Characters>449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総務省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総務省</dc:creator>
  <cp:lastModifiedBy>林 祐貴</cp:lastModifiedBy>
  <cp:revision>2</cp:revision>
  <cp:lastPrinted>2017-03-27T07:58:00Z</cp:lastPrinted>
  <dcterms:created xsi:type="dcterms:W3CDTF">2021-11-26T06:21:00Z</dcterms:created>
  <dcterms:modified xsi:type="dcterms:W3CDTF">2021-11-26T06:21:00Z</dcterms:modified>
</cp:coreProperties>
</file>